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10441"/>
      </w:tblGrid>
      <w:tr w:rsidR="002A4ED5" w:rsidRPr="002A4ED5" w:rsidTr="00DC44C7">
        <w:tc>
          <w:tcPr>
            <w:tcW w:w="1000" w:type="pct"/>
            <w:vAlign w:val="bottom"/>
          </w:tcPr>
          <w:p w:rsidR="002A4ED5" w:rsidRPr="002A4ED5" w:rsidRDefault="00CA3B1E" w:rsidP="00626E75">
            <w:r>
              <w:t>Name</w:t>
            </w:r>
          </w:p>
        </w:tc>
        <w:tc>
          <w:tcPr>
            <w:tcW w:w="4000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626E75" w:rsidRPr="002A4ED5" w:rsidTr="00DC44C7">
        <w:tc>
          <w:tcPr>
            <w:tcW w:w="1000" w:type="pct"/>
            <w:vAlign w:val="bottom"/>
          </w:tcPr>
          <w:p w:rsidR="00626E75" w:rsidRDefault="00626E75" w:rsidP="002A4ED5">
            <w:r>
              <w:t>Team Name</w:t>
            </w:r>
            <w:r w:rsidR="00DC44C7">
              <w:t xml:space="preserve"> (Shirt Only)</w:t>
            </w:r>
          </w:p>
        </w:tc>
        <w:tc>
          <w:tcPr>
            <w:tcW w:w="4000" w:type="pct"/>
            <w:tcBorders>
              <w:bottom w:val="single" w:sz="4" w:space="0" w:color="auto"/>
            </w:tcBorders>
            <w:vAlign w:val="bottom"/>
          </w:tcPr>
          <w:p w:rsidR="00626E75" w:rsidRPr="002A4ED5" w:rsidRDefault="00626E75" w:rsidP="002A4ED5"/>
        </w:tc>
      </w:tr>
      <w:tr w:rsidR="002A4ED5" w:rsidRPr="002A4ED5" w:rsidTr="00DC44C7">
        <w:sdt>
          <w:sdtPr>
            <w:id w:val="1692185716"/>
            <w:placeholder>
              <w:docPart w:val="920009B1FAAB492499AA8827ABBB7F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000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DC44C7">
        <w:sdt>
          <w:sdtPr>
            <w:id w:val="639315362"/>
            <w:placeholder>
              <w:docPart w:val="33B1360955AA44CAA8ADB806C2F4E4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000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DC44C7">
        <w:sdt>
          <w:sdtPr>
            <w:id w:val="1062217057"/>
            <w:placeholder>
              <w:docPart w:val="132ACF39DF6E474CB505C5E9F358DC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0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B92480" w:rsidRDefault="00B92480" w:rsidP="00CA3B1E">
      <w:pPr>
        <w:pStyle w:val="NoSpacing"/>
        <w:jc w:val="center"/>
        <w:rPr>
          <w:b/>
          <w:sz w:val="24"/>
          <w:highlight w:val="lightGray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2950"/>
      </w:tblGrid>
      <w:tr w:rsidR="00B92480" w:rsidRPr="00B92480" w:rsidTr="00B92480">
        <w:tc>
          <w:tcPr>
            <w:tcW w:w="12950" w:type="dxa"/>
            <w:shd w:val="clear" w:color="auto" w:fill="BFBFBF" w:themeFill="background1" w:themeFillShade="BF"/>
          </w:tcPr>
          <w:p w:rsidR="00B92480" w:rsidRPr="00B92480" w:rsidRDefault="00B92480" w:rsidP="00FE73DF">
            <w:pPr>
              <w:pStyle w:val="NoSpacing"/>
              <w:jc w:val="center"/>
              <w:rPr>
                <w:b/>
                <w:sz w:val="24"/>
              </w:rPr>
            </w:pPr>
            <w:r w:rsidRPr="00B92480">
              <w:rPr>
                <w:b/>
                <w:sz w:val="24"/>
              </w:rPr>
              <w:t>All Shirts are $15 each.</w:t>
            </w:r>
          </w:p>
        </w:tc>
      </w:tr>
    </w:tbl>
    <w:p w:rsidR="00B92480" w:rsidRDefault="00B92480" w:rsidP="00CA3B1E">
      <w:pPr>
        <w:pStyle w:val="NoSpacing"/>
        <w:jc w:val="center"/>
        <w:rPr>
          <w:b/>
          <w:sz w:val="24"/>
        </w:rPr>
      </w:pPr>
    </w:p>
    <w:p w:rsidR="00CA3B1E" w:rsidRDefault="00DA0CC5" w:rsidP="00CA3B1E">
      <w:pPr>
        <w:pStyle w:val="NoSpacing"/>
        <w:jc w:val="center"/>
        <w:rPr>
          <w:b/>
          <w:sz w:val="24"/>
        </w:rPr>
      </w:pPr>
      <w:r>
        <w:rPr>
          <w:b/>
          <w:sz w:val="24"/>
        </w:rPr>
        <w:t>Unisex</w:t>
      </w:r>
      <w:r w:rsidR="00B77BB6">
        <w:rPr>
          <w:b/>
          <w:sz w:val="24"/>
        </w:rPr>
        <w:t xml:space="preserve"> </w:t>
      </w:r>
      <w:r w:rsidR="00DC44C7">
        <w:rPr>
          <w:b/>
          <w:sz w:val="24"/>
        </w:rPr>
        <w:t xml:space="preserve">T-Shirt </w:t>
      </w:r>
      <w:r>
        <w:rPr>
          <w:b/>
          <w:sz w:val="24"/>
        </w:rPr>
        <w:t>Sizes: S, M, L, XL, 2</w:t>
      </w:r>
      <w:r w:rsidR="00CA3B1E" w:rsidRPr="00CA3B1E">
        <w:rPr>
          <w:b/>
          <w:sz w:val="24"/>
        </w:rPr>
        <w:t>XL</w:t>
      </w:r>
      <w:r w:rsidR="00B07C17">
        <w:rPr>
          <w:b/>
          <w:sz w:val="24"/>
        </w:rPr>
        <w:t xml:space="preserve">, </w:t>
      </w:r>
      <w:r>
        <w:rPr>
          <w:b/>
          <w:sz w:val="24"/>
        </w:rPr>
        <w:t>3</w:t>
      </w:r>
      <w:r w:rsidR="00B07C17">
        <w:rPr>
          <w:b/>
          <w:sz w:val="24"/>
        </w:rPr>
        <w:t>XL*</w:t>
      </w:r>
      <w:bookmarkStart w:id="0" w:name="_GoBack"/>
      <w:bookmarkEnd w:id="0"/>
    </w:p>
    <w:p w:rsidR="005F45E9" w:rsidRPr="005F45E9" w:rsidRDefault="005F45E9" w:rsidP="00CA3B1E">
      <w:pPr>
        <w:pStyle w:val="NoSpacing"/>
        <w:jc w:val="center"/>
        <w:rPr>
          <w:b/>
          <w:i/>
          <w:sz w:val="24"/>
        </w:rPr>
      </w:pPr>
      <w:r w:rsidRPr="005F45E9">
        <w:rPr>
          <w:b/>
          <w:i/>
          <w:sz w:val="24"/>
        </w:rPr>
        <w:t>The deadli</w:t>
      </w:r>
      <w:r w:rsidR="00F3344B">
        <w:rPr>
          <w:b/>
          <w:i/>
          <w:sz w:val="24"/>
        </w:rPr>
        <w:t>ne for shirt orders is October 1, 2024</w:t>
      </w:r>
      <w:r w:rsidRPr="005F45E9">
        <w:rPr>
          <w:b/>
          <w:i/>
          <w:sz w:val="24"/>
        </w:rPr>
        <w:t>.</w:t>
      </w:r>
    </w:p>
    <w:tbl>
      <w:tblPr>
        <w:tblW w:w="2762" w:type="pct"/>
        <w:tblInd w:w="2901" w:type="dxa"/>
        <w:tblLayout w:type="fixed"/>
        <w:tblLook w:val="04A0" w:firstRow="1" w:lastRow="0" w:firstColumn="1" w:lastColumn="0" w:noHBand="0" w:noVBand="1"/>
      </w:tblPr>
      <w:tblGrid>
        <w:gridCol w:w="2565"/>
        <w:gridCol w:w="2343"/>
        <w:gridCol w:w="2248"/>
      </w:tblGrid>
      <w:tr w:rsidR="00FE73DF" w:rsidRPr="00CA3B1E" w:rsidTr="00FE73DF">
        <w:tc>
          <w:tcPr>
            <w:tcW w:w="179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7889"/>
            <w:vAlign w:val="center"/>
          </w:tcPr>
          <w:p w:rsidR="00FE73DF" w:rsidRPr="00CA3B1E" w:rsidRDefault="00FE73DF" w:rsidP="00DB439F">
            <w:pPr>
              <w:pStyle w:val="TableHeaders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Size</w:t>
            </w:r>
          </w:p>
        </w:tc>
        <w:sdt>
          <w:sdtPr>
            <w:rPr>
              <w:color w:val="FFFFFF" w:themeColor="background1"/>
            </w:rPr>
            <w:id w:val="-1418782645"/>
            <w:placeholder>
              <w:docPart w:val="C6543C0D08D24DEC896DA9DE9583854C"/>
            </w:placeholder>
            <w:temporary/>
            <w:showingPlcHdr/>
            <w15:appearance w15:val="hidden"/>
          </w:sdtPr>
          <w:sdtContent>
            <w:tc>
              <w:tcPr>
                <w:tcW w:w="1637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7889"/>
                <w:vAlign w:val="center"/>
              </w:tcPr>
              <w:p w:rsidR="00FE73DF" w:rsidRPr="00CA3B1E" w:rsidRDefault="00FE73DF" w:rsidP="00DB439F">
                <w:pPr>
                  <w:pStyle w:val="TableHeaders"/>
                  <w:rPr>
                    <w:color w:val="FFFFFF" w:themeColor="background1"/>
                  </w:rPr>
                </w:pPr>
                <w:r w:rsidRPr="00CA3B1E">
                  <w:rPr>
                    <w:color w:val="FFFFFF" w:themeColor="background1"/>
                  </w:rPr>
                  <w:t>Quantity</w:t>
                </w:r>
              </w:p>
            </w:tc>
          </w:sdtContent>
        </w:sdt>
        <w:sdt>
          <w:sdtPr>
            <w:rPr>
              <w:color w:val="FFFFFF" w:themeColor="background1"/>
            </w:rPr>
            <w:id w:val="-1965034517"/>
            <w:placeholder>
              <w:docPart w:val="642AFAD550024C9C9BC9DA7C6C0E75AE"/>
            </w:placeholder>
            <w:temporary/>
            <w:showingPlcHdr/>
            <w15:appearance w15:val="hidden"/>
          </w:sdtPr>
          <w:sdtContent>
            <w:tc>
              <w:tcPr>
                <w:tcW w:w="157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7889"/>
              </w:tcPr>
              <w:p w:rsidR="00FE73DF" w:rsidRDefault="00FE73DF" w:rsidP="00DB439F">
                <w:pPr>
                  <w:pStyle w:val="TableHeaders"/>
                  <w:rPr>
                    <w:color w:val="FFFFFF" w:themeColor="background1"/>
                  </w:rPr>
                </w:pPr>
                <w:r w:rsidRPr="00CA3B1E">
                  <w:rPr>
                    <w:color w:val="FFFFFF" w:themeColor="background1"/>
                  </w:rPr>
                  <w:t>Amount</w:t>
                </w:r>
              </w:p>
            </w:tc>
          </w:sdtContent>
        </w:sdt>
      </w:tr>
      <w:tr w:rsidR="00FE73DF" w:rsidRPr="002A4ED5" w:rsidTr="00FE73DF">
        <w:tc>
          <w:tcPr>
            <w:tcW w:w="179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6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5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</w:tr>
      <w:tr w:rsidR="00FE73DF" w:rsidRPr="002A4ED5" w:rsidTr="00FE73DF">
        <w:tc>
          <w:tcPr>
            <w:tcW w:w="17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6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</w:tr>
      <w:tr w:rsidR="00FE73DF" w:rsidRPr="002A4ED5" w:rsidTr="00FE73DF">
        <w:tc>
          <w:tcPr>
            <w:tcW w:w="17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6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</w:tr>
      <w:tr w:rsidR="00FE73DF" w:rsidRPr="002A4ED5" w:rsidTr="00FE73DF">
        <w:tc>
          <w:tcPr>
            <w:tcW w:w="17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6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</w:tr>
      <w:tr w:rsidR="00FE73DF" w:rsidRPr="002A4ED5" w:rsidTr="00FE73DF">
        <w:tc>
          <w:tcPr>
            <w:tcW w:w="17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6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</w:tr>
      <w:tr w:rsidR="00FE73DF" w:rsidRPr="002A4ED5" w:rsidTr="00FE73DF">
        <w:tc>
          <w:tcPr>
            <w:tcW w:w="17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6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  <w:tc>
          <w:tcPr>
            <w:tcW w:w="1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</w:tr>
      <w:tr w:rsidR="00FE73DF" w:rsidRPr="002A4ED5" w:rsidTr="00FE73DF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DF" w:rsidRPr="002A4ED5" w:rsidRDefault="00FE73DF" w:rsidP="00FE73DF"/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DF" w:rsidRPr="002A4ED5" w:rsidRDefault="00FE73DF" w:rsidP="00FE73DF"/>
        </w:tc>
        <w:tc>
          <w:tcPr>
            <w:tcW w:w="15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E73DF" w:rsidRPr="002A4ED5" w:rsidRDefault="00FE73DF" w:rsidP="00FE73DF"/>
        </w:tc>
      </w:tr>
      <w:tr w:rsidR="00FE73DF" w:rsidRPr="002A4ED5" w:rsidTr="00FE73DF">
        <w:tc>
          <w:tcPr>
            <w:tcW w:w="1792" w:type="pct"/>
          </w:tcPr>
          <w:p w:rsidR="00FE73DF" w:rsidRDefault="00FE73DF" w:rsidP="00FE73DF"/>
        </w:tc>
        <w:tc>
          <w:tcPr>
            <w:tcW w:w="1637" w:type="pct"/>
            <w:tcBorders>
              <w:right w:val="single" w:sz="4" w:space="0" w:color="auto"/>
            </w:tcBorders>
          </w:tcPr>
          <w:p w:rsidR="00FE73DF" w:rsidRPr="002A4ED5" w:rsidRDefault="00FE73DF" w:rsidP="00FE73DF">
            <w:r>
              <w:t>Total Cost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DF" w:rsidRDefault="00FE73DF" w:rsidP="00FE73DF"/>
        </w:tc>
      </w:tr>
    </w:tbl>
    <w:p w:rsidR="003F0A0F" w:rsidRDefault="003F0A0F" w:rsidP="00397D58">
      <w:pPr>
        <w:spacing w:before="0"/>
        <w:rPr>
          <w:b/>
          <w:sz w:val="18"/>
        </w:rPr>
      </w:pPr>
    </w:p>
    <w:p w:rsidR="00806FF3" w:rsidRPr="00397D58" w:rsidRDefault="00806FF3" w:rsidP="00397D58">
      <w:pPr>
        <w:spacing w:before="0"/>
        <w:rPr>
          <w:b/>
          <w:sz w:val="18"/>
        </w:rPr>
      </w:pPr>
    </w:p>
    <w:sectPr w:rsidR="00806FF3" w:rsidRPr="00397D58" w:rsidSect="00261C01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A84" w:rsidRDefault="00263A84" w:rsidP="00650259">
      <w:pPr>
        <w:spacing w:line="240" w:lineRule="auto"/>
      </w:pPr>
      <w:r>
        <w:separator/>
      </w:r>
    </w:p>
  </w:endnote>
  <w:endnote w:type="continuationSeparator" w:id="0">
    <w:p w:rsidR="00263A84" w:rsidRDefault="00263A8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88331B-8A4A-47DB-8CA9-5065089FD64A}"/>
    <w:embedBold r:id="rId2" w:fontKey="{0D344DA8-A131-42D6-B8EB-C89B9810DD13}"/>
    <w:embedItalic r:id="rId3" w:fontKey="{0BFA6AF0-E680-48ED-A871-CCF0341351F0}"/>
    <w:embedBoldItalic r:id="rId4" w:fontKey="{A7BA6BE2-518B-4FAB-B817-4300868BC4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2AF7DA1-F8AE-40D3-A8F9-BFA9517CEBC6}"/>
    <w:embedBold r:id="rId6" w:fontKey="{EA0FBE8C-F5AA-4B7E-B514-03337435C693}"/>
    <w:embedItalic r:id="rId7" w:fontKey="{27F8430D-26BD-490B-B32C-0F5E16BFC48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9FE183D-EB42-409A-B76A-5F548A95F3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B191E21-2E95-4589-AEFA-E9CCA794229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8821"/>
      <w:gridCol w:w="4139"/>
    </w:tblGrid>
    <w:tr w:rsidR="00562601" w:rsidRPr="00562601" w:rsidTr="00303420">
      <w:tc>
        <w:tcPr>
          <w:tcW w:w="3403" w:type="pct"/>
          <w:vAlign w:val="center"/>
        </w:tcPr>
        <w:p w:rsidR="00562601" w:rsidRPr="00397D58" w:rsidRDefault="00303420" w:rsidP="002D4F85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Cs w:val="24"/>
            </w:rPr>
          </w:pPr>
          <w:r>
            <w:rPr>
              <w:b/>
              <w:szCs w:val="24"/>
            </w:rPr>
            <w:t xml:space="preserve">Make all checks payable to </w:t>
          </w:r>
          <w:r w:rsidR="00CA3B1E" w:rsidRPr="00397D58">
            <w:rPr>
              <w:b/>
              <w:szCs w:val="24"/>
            </w:rPr>
            <w:t>Great Bay Stewards</w:t>
          </w:r>
          <w:r>
            <w:rPr>
              <w:b/>
              <w:szCs w:val="24"/>
            </w:rPr>
            <w:t>. Please send form and checks to</w:t>
          </w:r>
          <w:r w:rsidR="00B7721B">
            <w:rPr>
              <w:b/>
              <w:szCs w:val="24"/>
            </w:rPr>
            <w:t>:</w:t>
          </w:r>
          <w:r>
            <w:rPr>
              <w:b/>
              <w:szCs w:val="24"/>
            </w:rPr>
            <w:t xml:space="preserve"> Great Bay Stewards, Race Shirts</w:t>
          </w:r>
          <w:r w:rsidR="00CA3B1E" w:rsidRPr="00397D58">
            <w:rPr>
              <w:b/>
              <w:szCs w:val="24"/>
            </w:rPr>
            <w:t>, 89 Depot Road, Greenland, NH 03840</w:t>
          </w:r>
          <w:r>
            <w:rPr>
              <w:b/>
              <w:szCs w:val="24"/>
            </w:rPr>
            <w:t>.</w:t>
          </w:r>
        </w:p>
      </w:tc>
      <w:tc>
        <w:tcPr>
          <w:tcW w:w="1597" w:type="pct"/>
          <w:vAlign w:val="center"/>
        </w:tcPr>
        <w:p w:rsidR="00562601" w:rsidRPr="00562601" w:rsidRDefault="00CA3B1E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99D2D69" wp14:editId="0DE3EF49">
                <wp:extent cx="1179620" cy="442357"/>
                <wp:effectExtent l="0" t="0" r="190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ew Logo with Tag Line - Color 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9620" cy="4423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A84" w:rsidRDefault="00263A84" w:rsidP="00650259">
      <w:pPr>
        <w:spacing w:line="240" w:lineRule="auto"/>
      </w:pPr>
      <w:r>
        <w:separator/>
      </w:r>
    </w:p>
  </w:footnote>
  <w:footnote w:type="continuationSeparator" w:id="0">
    <w:p w:rsidR="00263A84" w:rsidRDefault="00263A8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9D5C3E" w:rsidRPr="00562601" w:rsidTr="00B77BB6">
      <w:trPr>
        <w:trHeight w:val="990"/>
      </w:trPr>
      <w:tc>
        <w:tcPr>
          <w:tcW w:w="451" w:type="pct"/>
          <w:shd w:val="clear" w:color="auto" w:fill="FFFFFF" w:themeFill="background1"/>
          <w:vAlign w:val="center"/>
        </w:tcPr>
        <w:p w:rsidR="00562601" w:rsidRPr="00562601" w:rsidRDefault="00CA3B1E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1388110" cy="520700"/>
                <wp:effectExtent l="0" t="0" r="254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ew Logo with Tag Line - Color 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52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FFFFFF" w:themeFill="background1"/>
          <w:vAlign w:val="center"/>
        </w:tcPr>
        <w:p w:rsidR="00562601" w:rsidRPr="00B77BB6" w:rsidRDefault="00CA3B1E" w:rsidP="00FE73DF">
          <w:pPr>
            <w:pStyle w:val="Header"/>
            <w:jc w:val="center"/>
            <w:rPr>
              <w:color w:val="auto"/>
            </w:rPr>
          </w:pPr>
          <w:r w:rsidRPr="00B77BB6">
            <w:rPr>
              <w:color w:val="auto"/>
            </w:rPr>
            <w:t>Great Bay 5K T-Shirt Order 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B1E"/>
    <w:rsid w:val="00003B30"/>
    <w:rsid w:val="00045CA6"/>
    <w:rsid w:val="00052382"/>
    <w:rsid w:val="000612EA"/>
    <w:rsid w:val="0006568A"/>
    <w:rsid w:val="00076F0F"/>
    <w:rsid w:val="00084253"/>
    <w:rsid w:val="000D1F49"/>
    <w:rsid w:val="000F5C88"/>
    <w:rsid w:val="001059B5"/>
    <w:rsid w:val="001727CA"/>
    <w:rsid w:val="00261C01"/>
    <w:rsid w:val="00263A84"/>
    <w:rsid w:val="00286962"/>
    <w:rsid w:val="002A4ED5"/>
    <w:rsid w:val="002B4B63"/>
    <w:rsid w:val="002B69B4"/>
    <w:rsid w:val="002C56E6"/>
    <w:rsid w:val="002D3A9F"/>
    <w:rsid w:val="002D4F85"/>
    <w:rsid w:val="00303420"/>
    <w:rsid w:val="00306BB0"/>
    <w:rsid w:val="00354B3D"/>
    <w:rsid w:val="00361E11"/>
    <w:rsid w:val="00374FC8"/>
    <w:rsid w:val="00397D58"/>
    <w:rsid w:val="003B4744"/>
    <w:rsid w:val="003F0847"/>
    <w:rsid w:val="003F0A0F"/>
    <w:rsid w:val="0040090B"/>
    <w:rsid w:val="00402223"/>
    <w:rsid w:val="0041028C"/>
    <w:rsid w:val="0044240D"/>
    <w:rsid w:val="00446538"/>
    <w:rsid w:val="0046302A"/>
    <w:rsid w:val="00487D2D"/>
    <w:rsid w:val="00496A1B"/>
    <w:rsid w:val="004D5D62"/>
    <w:rsid w:val="005112D0"/>
    <w:rsid w:val="00562601"/>
    <w:rsid w:val="0057256E"/>
    <w:rsid w:val="00577E06"/>
    <w:rsid w:val="00582B1C"/>
    <w:rsid w:val="005A3BC8"/>
    <w:rsid w:val="005A3BF7"/>
    <w:rsid w:val="005F2035"/>
    <w:rsid w:val="005F45E9"/>
    <w:rsid w:val="005F7990"/>
    <w:rsid w:val="00626E75"/>
    <w:rsid w:val="0063739C"/>
    <w:rsid w:val="00650259"/>
    <w:rsid w:val="006716F9"/>
    <w:rsid w:val="00770F25"/>
    <w:rsid w:val="00787DD4"/>
    <w:rsid w:val="007A35A8"/>
    <w:rsid w:val="007B0A85"/>
    <w:rsid w:val="007C6A52"/>
    <w:rsid w:val="007D0415"/>
    <w:rsid w:val="00806FF3"/>
    <w:rsid w:val="0082043E"/>
    <w:rsid w:val="008E203A"/>
    <w:rsid w:val="008E56FF"/>
    <w:rsid w:val="00905BCD"/>
    <w:rsid w:val="0091229C"/>
    <w:rsid w:val="00940E73"/>
    <w:rsid w:val="00952DAA"/>
    <w:rsid w:val="0098597D"/>
    <w:rsid w:val="00991B30"/>
    <w:rsid w:val="00992BD8"/>
    <w:rsid w:val="009A1AF1"/>
    <w:rsid w:val="009D406B"/>
    <w:rsid w:val="009D5C3E"/>
    <w:rsid w:val="009F2638"/>
    <w:rsid w:val="009F619A"/>
    <w:rsid w:val="009F6DDE"/>
    <w:rsid w:val="00A370A8"/>
    <w:rsid w:val="00A60442"/>
    <w:rsid w:val="00AC2926"/>
    <w:rsid w:val="00B04529"/>
    <w:rsid w:val="00B04A50"/>
    <w:rsid w:val="00B07C17"/>
    <w:rsid w:val="00B160CA"/>
    <w:rsid w:val="00B60D58"/>
    <w:rsid w:val="00B7721B"/>
    <w:rsid w:val="00B77BB6"/>
    <w:rsid w:val="00B92480"/>
    <w:rsid w:val="00BD4753"/>
    <w:rsid w:val="00BD5CB1"/>
    <w:rsid w:val="00BE62EE"/>
    <w:rsid w:val="00C003BA"/>
    <w:rsid w:val="00C32C23"/>
    <w:rsid w:val="00C427EB"/>
    <w:rsid w:val="00C46878"/>
    <w:rsid w:val="00C54E43"/>
    <w:rsid w:val="00C81922"/>
    <w:rsid w:val="00C830C0"/>
    <w:rsid w:val="00CA3B1E"/>
    <w:rsid w:val="00CB4A51"/>
    <w:rsid w:val="00CD4532"/>
    <w:rsid w:val="00CD47B0"/>
    <w:rsid w:val="00CE037E"/>
    <w:rsid w:val="00CE6104"/>
    <w:rsid w:val="00CE7918"/>
    <w:rsid w:val="00D16163"/>
    <w:rsid w:val="00D425DB"/>
    <w:rsid w:val="00D616D9"/>
    <w:rsid w:val="00D6227A"/>
    <w:rsid w:val="00DA0CC5"/>
    <w:rsid w:val="00DB3FAD"/>
    <w:rsid w:val="00DB439F"/>
    <w:rsid w:val="00DC44C7"/>
    <w:rsid w:val="00DD447B"/>
    <w:rsid w:val="00DF0832"/>
    <w:rsid w:val="00E61C09"/>
    <w:rsid w:val="00E677FE"/>
    <w:rsid w:val="00EA2859"/>
    <w:rsid w:val="00EB3B58"/>
    <w:rsid w:val="00EC7359"/>
    <w:rsid w:val="00EE3054"/>
    <w:rsid w:val="00F00606"/>
    <w:rsid w:val="00F01256"/>
    <w:rsid w:val="00F3344B"/>
    <w:rsid w:val="00F5418C"/>
    <w:rsid w:val="00F549BE"/>
    <w:rsid w:val="00F949D8"/>
    <w:rsid w:val="00FC7475"/>
    <w:rsid w:val="00FE2E33"/>
    <w:rsid w:val="00FE73DF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9CF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C3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C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at%20Bay%20Stewards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0009B1FAAB492499AA8827ABBB7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D1EB8-EFEC-47B2-B535-486BCDEA9099}"/>
      </w:docPartPr>
      <w:docPartBody>
        <w:p w:rsidR="001E7EF5" w:rsidRDefault="00261BB3">
          <w:pPr>
            <w:pStyle w:val="920009B1FAAB492499AA8827ABBB7F63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33B1360955AA44CAA8ADB806C2F4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C97CD-F637-486D-943B-A2F27772B788}"/>
      </w:docPartPr>
      <w:docPartBody>
        <w:p w:rsidR="001E7EF5" w:rsidRDefault="00261BB3">
          <w:pPr>
            <w:pStyle w:val="33B1360955AA44CAA8ADB806C2F4E412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132ACF39DF6E474CB505C5E9F358D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6B602-EF7A-4EF9-B4E6-6568CAC50141}"/>
      </w:docPartPr>
      <w:docPartBody>
        <w:p w:rsidR="001E7EF5" w:rsidRDefault="00261BB3">
          <w:pPr>
            <w:pStyle w:val="132ACF39DF6E474CB505C5E9F358DC48"/>
          </w:pPr>
          <w:r w:rsidRPr="002A4ED5">
            <w:rPr>
              <w:rFonts w:eastAsia="Calibri"/>
            </w:rPr>
            <w:t>Address</w:t>
          </w:r>
        </w:p>
      </w:docPartBody>
    </w:docPart>
    <w:docPart>
      <w:docPartPr>
        <w:name w:val="C6543C0D08D24DEC896DA9DE95838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897B5-B7B6-40EB-ADA6-9B98937A0A7B}"/>
      </w:docPartPr>
      <w:docPartBody>
        <w:p w:rsidR="00000000" w:rsidRDefault="004C0D5D" w:rsidP="004C0D5D">
          <w:pPr>
            <w:pStyle w:val="C6543C0D08D24DEC896DA9DE9583854C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642AFAD550024C9C9BC9DA7C6C0E7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A9D2B-46A6-4BBF-BF50-460B7D38F0F5}"/>
      </w:docPartPr>
      <w:docPartBody>
        <w:p w:rsidR="00000000" w:rsidRDefault="004C0D5D" w:rsidP="004C0D5D">
          <w:pPr>
            <w:pStyle w:val="642AFAD550024C9C9BC9DA7C6C0E75AE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C9C"/>
    <w:rsid w:val="00030C3F"/>
    <w:rsid w:val="001206D5"/>
    <w:rsid w:val="001E7EF5"/>
    <w:rsid w:val="00246EF7"/>
    <w:rsid w:val="00261BB3"/>
    <w:rsid w:val="003F72B3"/>
    <w:rsid w:val="004572D0"/>
    <w:rsid w:val="004747FE"/>
    <w:rsid w:val="004C0D5D"/>
    <w:rsid w:val="008375B8"/>
    <w:rsid w:val="00895B28"/>
    <w:rsid w:val="009B4B0E"/>
    <w:rsid w:val="00B74F80"/>
    <w:rsid w:val="00CA6C9C"/>
    <w:rsid w:val="00EC33AB"/>
    <w:rsid w:val="00F50EE1"/>
    <w:rsid w:val="00F5353B"/>
    <w:rsid w:val="00FC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AB76E53D9B64091A5D3BA9C73C1EE7F">
    <w:name w:val="7AB76E53D9B64091A5D3BA9C73C1EE7F"/>
  </w:style>
  <w:style w:type="paragraph" w:customStyle="1" w:styleId="920009B1FAAB492499AA8827ABBB7F63">
    <w:name w:val="920009B1FAAB492499AA8827ABBB7F63"/>
  </w:style>
  <w:style w:type="paragraph" w:customStyle="1" w:styleId="33B1360955AA44CAA8ADB806C2F4E412">
    <w:name w:val="33B1360955AA44CAA8ADB806C2F4E412"/>
  </w:style>
  <w:style w:type="paragraph" w:customStyle="1" w:styleId="132ACF39DF6E474CB505C5E9F358DC48">
    <w:name w:val="132ACF39DF6E474CB505C5E9F358DC48"/>
  </w:style>
  <w:style w:type="paragraph" w:customStyle="1" w:styleId="92B0A430D291443683E380CDD6926655">
    <w:name w:val="92B0A430D291443683E380CDD6926655"/>
  </w:style>
  <w:style w:type="paragraph" w:customStyle="1" w:styleId="D6906D3FD2364D52B7A640F20B67E1CC">
    <w:name w:val="D6906D3FD2364D52B7A640F20B67E1CC"/>
  </w:style>
  <w:style w:type="paragraph" w:customStyle="1" w:styleId="87B4645839DB4A2E903111C0B5682663">
    <w:name w:val="87B4645839DB4A2E903111C0B5682663"/>
  </w:style>
  <w:style w:type="paragraph" w:customStyle="1" w:styleId="030F8065CE32498C89F9B41A899FF4AB">
    <w:name w:val="030F8065CE32498C89F9B41A899FF4AB"/>
  </w:style>
  <w:style w:type="paragraph" w:customStyle="1" w:styleId="51480524BCB24053BAA74EE2B2DD014B">
    <w:name w:val="51480524BCB24053BAA74EE2B2DD014B"/>
  </w:style>
  <w:style w:type="paragraph" w:customStyle="1" w:styleId="410BAEDCC1134DB9B0E1429AF886C7C4">
    <w:name w:val="410BAEDCC1134DB9B0E1429AF886C7C4"/>
  </w:style>
  <w:style w:type="paragraph" w:customStyle="1" w:styleId="14ED9A02AECF437C8FEA89FB31FD95CA">
    <w:name w:val="14ED9A02AECF437C8FEA89FB31FD95CA"/>
  </w:style>
  <w:style w:type="paragraph" w:customStyle="1" w:styleId="0E9A906E0BA54685B911BC07DD2C9A2A">
    <w:name w:val="0E9A906E0BA54685B911BC07DD2C9A2A"/>
  </w:style>
  <w:style w:type="paragraph" w:customStyle="1" w:styleId="F52B5244CCBB40D18E75C1BBB099690F">
    <w:name w:val="F52B5244CCBB40D18E75C1BBB099690F"/>
  </w:style>
  <w:style w:type="paragraph" w:customStyle="1" w:styleId="C552D92B72044DC3AE88FC86C160995E">
    <w:name w:val="C552D92B72044DC3AE88FC86C160995E"/>
  </w:style>
  <w:style w:type="paragraph" w:customStyle="1" w:styleId="56D0B1AA8D1F43139CDAE0728AFCF3DE">
    <w:name w:val="56D0B1AA8D1F43139CDAE0728AFCF3DE"/>
  </w:style>
  <w:style w:type="paragraph" w:customStyle="1" w:styleId="6371CF27A4CB4E7DADD72D0C0A8906C2">
    <w:name w:val="6371CF27A4CB4E7DADD72D0C0A8906C2"/>
    <w:rsid w:val="00CA6C9C"/>
  </w:style>
  <w:style w:type="paragraph" w:customStyle="1" w:styleId="920D5D5AC1A54154868CF9A1CC774B2F">
    <w:name w:val="920D5D5AC1A54154868CF9A1CC774B2F"/>
    <w:rsid w:val="00CA6C9C"/>
  </w:style>
  <w:style w:type="paragraph" w:customStyle="1" w:styleId="400D5E7452604496ADE1C21251CBB39E">
    <w:name w:val="400D5E7452604496ADE1C21251CBB39E"/>
    <w:rsid w:val="00CA6C9C"/>
  </w:style>
  <w:style w:type="paragraph" w:customStyle="1" w:styleId="6FBB0A925EE44DB6A8CF34C983D65606">
    <w:name w:val="6FBB0A925EE44DB6A8CF34C983D65606"/>
    <w:rsid w:val="00CA6C9C"/>
  </w:style>
  <w:style w:type="paragraph" w:customStyle="1" w:styleId="EA6E6AA083444FED85A060479294AFF1">
    <w:name w:val="EA6E6AA083444FED85A060479294AFF1"/>
    <w:rsid w:val="00CA6C9C"/>
  </w:style>
  <w:style w:type="paragraph" w:customStyle="1" w:styleId="260C5C995E534A44860A613D852E529C">
    <w:name w:val="260C5C995E534A44860A613D852E529C"/>
    <w:rsid w:val="00CA6C9C"/>
  </w:style>
  <w:style w:type="paragraph" w:customStyle="1" w:styleId="3883478A02BF4AFDB7B35AFC2ACA7128">
    <w:name w:val="3883478A02BF4AFDB7B35AFC2ACA7128"/>
    <w:rsid w:val="00CA6C9C"/>
  </w:style>
  <w:style w:type="paragraph" w:customStyle="1" w:styleId="1702113B9445446592972F11880B3D5F">
    <w:name w:val="1702113B9445446592972F11880B3D5F"/>
    <w:rsid w:val="00CA6C9C"/>
  </w:style>
  <w:style w:type="paragraph" w:customStyle="1" w:styleId="943CF7FEA00C4BE293BDDC72AAD84226">
    <w:name w:val="943CF7FEA00C4BE293BDDC72AAD84226"/>
    <w:rsid w:val="00CA6C9C"/>
  </w:style>
  <w:style w:type="paragraph" w:customStyle="1" w:styleId="05CD5F449A304B0AB54DB36B480A08F5">
    <w:name w:val="05CD5F449A304B0AB54DB36B480A08F5"/>
    <w:rsid w:val="001E7EF5"/>
  </w:style>
  <w:style w:type="paragraph" w:customStyle="1" w:styleId="D5639DEDDB7F4070959291BD0D3B14A3">
    <w:name w:val="D5639DEDDB7F4070959291BD0D3B14A3"/>
    <w:rsid w:val="001E7EF5"/>
  </w:style>
  <w:style w:type="paragraph" w:customStyle="1" w:styleId="B102B2690107468D83AEA79298FE6E79">
    <w:name w:val="B102B2690107468D83AEA79298FE6E79"/>
    <w:rsid w:val="001E7EF5"/>
  </w:style>
  <w:style w:type="paragraph" w:customStyle="1" w:styleId="A47E70F2DCCF48EBBE9711372E7180C2">
    <w:name w:val="A47E70F2DCCF48EBBE9711372E7180C2"/>
    <w:rsid w:val="001E7EF5"/>
  </w:style>
  <w:style w:type="paragraph" w:customStyle="1" w:styleId="F7A9BEAE4DE14BB78E4EA41D03C2E27F">
    <w:name w:val="F7A9BEAE4DE14BB78E4EA41D03C2E27F"/>
    <w:rsid w:val="001E7EF5"/>
  </w:style>
  <w:style w:type="paragraph" w:customStyle="1" w:styleId="7A164B5A303749F8BDF6203AD03F4BBA">
    <w:name w:val="7A164B5A303749F8BDF6203AD03F4BBA"/>
    <w:rsid w:val="001E7EF5"/>
  </w:style>
  <w:style w:type="paragraph" w:customStyle="1" w:styleId="6C63571110E44BDF919ECD5BC6342BC2">
    <w:name w:val="6C63571110E44BDF919ECD5BC6342BC2"/>
    <w:rsid w:val="001E7EF5"/>
  </w:style>
  <w:style w:type="paragraph" w:customStyle="1" w:styleId="3A54315CA1B24D168CE5EEF7C81AEBF7">
    <w:name w:val="3A54315CA1B24D168CE5EEF7C81AEBF7"/>
    <w:rsid w:val="001E7EF5"/>
  </w:style>
  <w:style w:type="paragraph" w:customStyle="1" w:styleId="90BB7777F84048189081A4CAE8370E04">
    <w:name w:val="90BB7777F84048189081A4CAE8370E04"/>
    <w:rsid w:val="00246EF7"/>
  </w:style>
  <w:style w:type="paragraph" w:customStyle="1" w:styleId="905C0EF50D284DFEA717535CA839C972">
    <w:name w:val="905C0EF50D284DFEA717535CA839C972"/>
    <w:rsid w:val="00246EF7"/>
  </w:style>
  <w:style w:type="paragraph" w:customStyle="1" w:styleId="2E6465D26B774F71BDB0466CD4750394">
    <w:name w:val="2E6465D26B774F71BDB0466CD4750394"/>
    <w:rsid w:val="00246EF7"/>
  </w:style>
  <w:style w:type="paragraph" w:customStyle="1" w:styleId="543E05509F754632B5155B08F9E71DCD">
    <w:name w:val="543E05509F754632B5155B08F9E71DCD"/>
    <w:rsid w:val="00246EF7"/>
  </w:style>
  <w:style w:type="paragraph" w:customStyle="1" w:styleId="40E388F1E8F44DA49A5205A87157F950">
    <w:name w:val="40E388F1E8F44DA49A5205A87157F950"/>
    <w:rsid w:val="00246EF7"/>
  </w:style>
  <w:style w:type="paragraph" w:customStyle="1" w:styleId="0025A2FB0D6D44E3B2108010F5797690">
    <w:name w:val="0025A2FB0D6D44E3B2108010F5797690"/>
    <w:rsid w:val="00246EF7"/>
  </w:style>
  <w:style w:type="paragraph" w:customStyle="1" w:styleId="D52F5BCAF8784FD8949A605E4BE4A9C0">
    <w:name w:val="D52F5BCAF8784FD8949A605E4BE4A9C0"/>
    <w:rsid w:val="00246EF7"/>
  </w:style>
  <w:style w:type="paragraph" w:customStyle="1" w:styleId="CF134FE0AAFE4071BF631652E5CC9DDC">
    <w:name w:val="CF134FE0AAFE4071BF631652E5CC9DDC"/>
    <w:rsid w:val="00246EF7"/>
  </w:style>
  <w:style w:type="paragraph" w:customStyle="1" w:styleId="F9FF7E0919EB4C719A55595A60EF15BB">
    <w:name w:val="F9FF7E0919EB4C719A55595A60EF15BB"/>
    <w:rsid w:val="00246EF7"/>
  </w:style>
  <w:style w:type="paragraph" w:customStyle="1" w:styleId="E31DA0A22B2B4D5C9189C1292F3E6670">
    <w:name w:val="E31DA0A22B2B4D5C9189C1292F3E6670"/>
    <w:rsid w:val="00246EF7"/>
  </w:style>
  <w:style w:type="paragraph" w:customStyle="1" w:styleId="91A64AA4DEAD4841B4F01D29A26B7D49">
    <w:name w:val="91A64AA4DEAD4841B4F01D29A26B7D49"/>
    <w:rsid w:val="00246EF7"/>
  </w:style>
  <w:style w:type="paragraph" w:customStyle="1" w:styleId="0C180DE187D04D7BB119EA1AE76FEF3F">
    <w:name w:val="0C180DE187D04D7BB119EA1AE76FEF3F"/>
    <w:rsid w:val="00246EF7"/>
  </w:style>
  <w:style w:type="paragraph" w:customStyle="1" w:styleId="4FD31B94A91847018B65C1C635D26FB6">
    <w:name w:val="4FD31B94A91847018B65C1C635D26FB6"/>
    <w:rsid w:val="00246EF7"/>
  </w:style>
  <w:style w:type="paragraph" w:customStyle="1" w:styleId="AA78AD2484114728838BA34A5C1D0874">
    <w:name w:val="AA78AD2484114728838BA34A5C1D0874"/>
    <w:rsid w:val="00246EF7"/>
  </w:style>
  <w:style w:type="paragraph" w:customStyle="1" w:styleId="6E6F7DFEF43B4283A2D5C4C59534A3A7">
    <w:name w:val="6E6F7DFEF43B4283A2D5C4C59534A3A7"/>
    <w:rsid w:val="00246EF7"/>
  </w:style>
  <w:style w:type="paragraph" w:customStyle="1" w:styleId="68EDE89746E244DFAF4E59BF2DCE443C">
    <w:name w:val="68EDE89746E244DFAF4E59BF2DCE443C"/>
    <w:rsid w:val="00246EF7"/>
  </w:style>
  <w:style w:type="paragraph" w:customStyle="1" w:styleId="BB7E0444A5DA4D4AA83272B83CA7E7B4">
    <w:name w:val="BB7E0444A5DA4D4AA83272B83CA7E7B4"/>
    <w:rsid w:val="00246EF7"/>
  </w:style>
  <w:style w:type="paragraph" w:customStyle="1" w:styleId="D7567D8BF8B9430186E8728DEA3F991A">
    <w:name w:val="D7567D8BF8B9430186E8728DEA3F991A"/>
    <w:rsid w:val="00246EF7"/>
  </w:style>
  <w:style w:type="paragraph" w:customStyle="1" w:styleId="2D80369489394194BFDD11DB2EAE4320">
    <w:name w:val="2D80369489394194BFDD11DB2EAE4320"/>
    <w:rsid w:val="00246EF7"/>
  </w:style>
  <w:style w:type="paragraph" w:customStyle="1" w:styleId="150E474D84DB4E928EEB59160A717B90">
    <w:name w:val="150E474D84DB4E928EEB59160A717B90"/>
    <w:rsid w:val="00246EF7"/>
  </w:style>
  <w:style w:type="paragraph" w:customStyle="1" w:styleId="1FF277660AE94D0DA0CA10BFD5C76714">
    <w:name w:val="1FF277660AE94D0DA0CA10BFD5C76714"/>
    <w:rsid w:val="00246EF7"/>
  </w:style>
  <w:style w:type="paragraph" w:customStyle="1" w:styleId="B9D3D34FAEDE476FB7CA05ED6F443A64">
    <w:name w:val="B9D3D34FAEDE476FB7CA05ED6F443A64"/>
    <w:rsid w:val="00246EF7"/>
  </w:style>
  <w:style w:type="paragraph" w:customStyle="1" w:styleId="67F7DD46FD534F918243EF2800D5DAEF">
    <w:name w:val="67F7DD46FD534F918243EF2800D5DAEF"/>
    <w:rsid w:val="00246EF7"/>
  </w:style>
  <w:style w:type="paragraph" w:customStyle="1" w:styleId="31CA5C27DA3A4910A4405FCE59730F0E">
    <w:name w:val="31CA5C27DA3A4910A4405FCE59730F0E"/>
    <w:rsid w:val="00246EF7"/>
  </w:style>
  <w:style w:type="paragraph" w:customStyle="1" w:styleId="A98AA49A67BD4E5B8FE7422A4A46145B">
    <w:name w:val="A98AA49A67BD4E5B8FE7422A4A46145B"/>
    <w:rsid w:val="00246EF7"/>
  </w:style>
  <w:style w:type="paragraph" w:customStyle="1" w:styleId="49811E0BE5444196BAE3669CC3DCB05D">
    <w:name w:val="49811E0BE5444196BAE3669CC3DCB05D"/>
    <w:rsid w:val="00246EF7"/>
  </w:style>
  <w:style w:type="paragraph" w:customStyle="1" w:styleId="8CB070ECA0E346FDAE51718159C5E2F1">
    <w:name w:val="8CB070ECA0E346FDAE51718159C5E2F1"/>
    <w:rsid w:val="00246EF7"/>
  </w:style>
  <w:style w:type="paragraph" w:customStyle="1" w:styleId="141BAD8DAA5A47CEAE3C5FF957717E01">
    <w:name w:val="141BAD8DAA5A47CEAE3C5FF957717E01"/>
    <w:rsid w:val="00246EF7"/>
  </w:style>
  <w:style w:type="paragraph" w:customStyle="1" w:styleId="BB273BA5894D4C88A524343AEFB28657">
    <w:name w:val="BB273BA5894D4C88A524343AEFB28657"/>
    <w:rsid w:val="00246EF7"/>
  </w:style>
  <w:style w:type="paragraph" w:customStyle="1" w:styleId="7A3118D8DA624313B26FEC65C6DA6158">
    <w:name w:val="7A3118D8DA624313B26FEC65C6DA6158"/>
    <w:rsid w:val="00246EF7"/>
  </w:style>
  <w:style w:type="paragraph" w:customStyle="1" w:styleId="27CA320AD6064E5695D6FCAA94EC82BC">
    <w:name w:val="27CA320AD6064E5695D6FCAA94EC82BC"/>
    <w:rsid w:val="00246EF7"/>
  </w:style>
  <w:style w:type="paragraph" w:customStyle="1" w:styleId="8C9CBCD6C038452D97EA7E052ADFEB1E">
    <w:name w:val="8C9CBCD6C038452D97EA7E052ADFEB1E"/>
    <w:rsid w:val="00246EF7"/>
  </w:style>
  <w:style w:type="paragraph" w:customStyle="1" w:styleId="EA3F5EC621AE43E69E7AF56A970BBA34">
    <w:name w:val="EA3F5EC621AE43E69E7AF56A970BBA34"/>
    <w:rsid w:val="00246EF7"/>
  </w:style>
  <w:style w:type="paragraph" w:customStyle="1" w:styleId="89AB142D5243476687CD8E32D42A477C">
    <w:name w:val="89AB142D5243476687CD8E32D42A477C"/>
    <w:rsid w:val="00246EF7"/>
  </w:style>
  <w:style w:type="paragraph" w:customStyle="1" w:styleId="A54C4350BA6E4C7790E007ABCDD45DE1">
    <w:name w:val="A54C4350BA6E4C7790E007ABCDD45DE1"/>
    <w:rsid w:val="00246EF7"/>
  </w:style>
  <w:style w:type="paragraph" w:customStyle="1" w:styleId="958160920E51463D86B7C928DBBA9D73">
    <w:name w:val="958160920E51463D86B7C928DBBA9D73"/>
    <w:rsid w:val="00246EF7"/>
  </w:style>
  <w:style w:type="paragraph" w:customStyle="1" w:styleId="8496F821B65944EC9CB15B969E98309E">
    <w:name w:val="8496F821B65944EC9CB15B969E98309E"/>
    <w:rsid w:val="00246EF7"/>
  </w:style>
  <w:style w:type="paragraph" w:customStyle="1" w:styleId="89A2560A691843028B68E6D82E505D09">
    <w:name w:val="89A2560A691843028B68E6D82E505D09"/>
    <w:rsid w:val="00246EF7"/>
  </w:style>
  <w:style w:type="paragraph" w:customStyle="1" w:styleId="7F23B0B587964B4EA638000355316F94">
    <w:name w:val="7F23B0B587964B4EA638000355316F94"/>
    <w:rsid w:val="00246EF7"/>
  </w:style>
  <w:style w:type="paragraph" w:customStyle="1" w:styleId="90364455D20146BA84B58062EAC8A5E4">
    <w:name w:val="90364455D20146BA84B58062EAC8A5E4"/>
    <w:rsid w:val="00246EF7"/>
  </w:style>
  <w:style w:type="paragraph" w:customStyle="1" w:styleId="4477ADFB35524D3EA9994A7659B12830">
    <w:name w:val="4477ADFB35524D3EA9994A7659B12830"/>
    <w:rsid w:val="00246EF7"/>
  </w:style>
  <w:style w:type="paragraph" w:customStyle="1" w:styleId="7F434EA6DB4842759138F2126050CFE8">
    <w:name w:val="7F434EA6DB4842759138F2126050CFE8"/>
    <w:rsid w:val="00246EF7"/>
  </w:style>
  <w:style w:type="paragraph" w:customStyle="1" w:styleId="B95D27ACB3D14F12B72BC90714C53DD5">
    <w:name w:val="B95D27ACB3D14F12B72BC90714C53DD5"/>
    <w:rsid w:val="00246EF7"/>
  </w:style>
  <w:style w:type="paragraph" w:customStyle="1" w:styleId="FD9577DA9C7D4511ACB84733FF8B2A29">
    <w:name w:val="FD9577DA9C7D4511ACB84733FF8B2A29"/>
    <w:rsid w:val="00246EF7"/>
  </w:style>
  <w:style w:type="paragraph" w:customStyle="1" w:styleId="A2CF7765BCE84B9AB2537A502A51ECF7">
    <w:name w:val="A2CF7765BCE84B9AB2537A502A51ECF7"/>
    <w:rsid w:val="00246EF7"/>
  </w:style>
  <w:style w:type="paragraph" w:customStyle="1" w:styleId="38A3A90C44CB4752BFF0A3E3904DF276">
    <w:name w:val="38A3A90C44CB4752BFF0A3E3904DF276"/>
    <w:rsid w:val="00246EF7"/>
  </w:style>
  <w:style w:type="paragraph" w:customStyle="1" w:styleId="C4A9F294E9934415B9DA892BBB3CC7AA">
    <w:name w:val="C4A9F294E9934415B9DA892BBB3CC7AA"/>
    <w:rsid w:val="00246EF7"/>
  </w:style>
  <w:style w:type="paragraph" w:customStyle="1" w:styleId="C5C94096F9CF4B5F8FFD72F8D13314AC">
    <w:name w:val="C5C94096F9CF4B5F8FFD72F8D13314AC"/>
    <w:rsid w:val="00246EF7"/>
  </w:style>
  <w:style w:type="paragraph" w:customStyle="1" w:styleId="9C84B6D6B77045AB955105C83419A145">
    <w:name w:val="9C84B6D6B77045AB955105C83419A145"/>
    <w:rsid w:val="00246EF7"/>
  </w:style>
  <w:style w:type="paragraph" w:customStyle="1" w:styleId="FB199BFA467541889E4B8C8126ED8963">
    <w:name w:val="FB199BFA467541889E4B8C8126ED8963"/>
    <w:rsid w:val="00246EF7"/>
  </w:style>
  <w:style w:type="paragraph" w:customStyle="1" w:styleId="DACD7A12C85140E7A50D484831B246A2">
    <w:name w:val="DACD7A12C85140E7A50D484831B246A2"/>
    <w:rsid w:val="00246EF7"/>
  </w:style>
  <w:style w:type="paragraph" w:customStyle="1" w:styleId="F5741474BA134E29BB5CC8DA29C92050">
    <w:name w:val="F5741474BA134E29BB5CC8DA29C92050"/>
    <w:rsid w:val="00246EF7"/>
  </w:style>
  <w:style w:type="paragraph" w:customStyle="1" w:styleId="AC68D737924443F3B2DF0339A7A3665A">
    <w:name w:val="AC68D737924443F3B2DF0339A7A3665A"/>
    <w:rsid w:val="00246EF7"/>
  </w:style>
  <w:style w:type="paragraph" w:customStyle="1" w:styleId="5139DAFDD59747C5A0BB0E4BDE224802">
    <w:name w:val="5139DAFDD59747C5A0BB0E4BDE224802"/>
    <w:rsid w:val="00246EF7"/>
  </w:style>
  <w:style w:type="paragraph" w:customStyle="1" w:styleId="514107110D464EED9A4E6528A2CAF161">
    <w:name w:val="514107110D464EED9A4E6528A2CAF161"/>
    <w:rsid w:val="00246EF7"/>
  </w:style>
  <w:style w:type="paragraph" w:customStyle="1" w:styleId="669FED3996C84E9991852D21DB5A3F81">
    <w:name w:val="669FED3996C84E9991852D21DB5A3F81"/>
    <w:rsid w:val="00246EF7"/>
  </w:style>
  <w:style w:type="paragraph" w:customStyle="1" w:styleId="326DC9A108DD44F687B44F6F9D44A79A">
    <w:name w:val="326DC9A108DD44F687B44F6F9D44A79A"/>
    <w:rsid w:val="00246EF7"/>
  </w:style>
  <w:style w:type="paragraph" w:customStyle="1" w:styleId="3D5F3C3F5BEA484FBE16263C107FCEED">
    <w:name w:val="3D5F3C3F5BEA484FBE16263C107FCEED"/>
    <w:rsid w:val="00246EF7"/>
  </w:style>
  <w:style w:type="paragraph" w:customStyle="1" w:styleId="32561CE7E9944282816A27B76AFC5CE8">
    <w:name w:val="32561CE7E9944282816A27B76AFC5CE8"/>
    <w:rsid w:val="00246EF7"/>
  </w:style>
  <w:style w:type="paragraph" w:customStyle="1" w:styleId="FCE43FB36966427583F539377052BC55">
    <w:name w:val="FCE43FB36966427583F539377052BC55"/>
    <w:rsid w:val="00246EF7"/>
  </w:style>
  <w:style w:type="paragraph" w:customStyle="1" w:styleId="AC988CF58D9846FDA1F11577BDBF956F">
    <w:name w:val="AC988CF58D9846FDA1F11577BDBF956F"/>
    <w:rsid w:val="00246EF7"/>
  </w:style>
  <w:style w:type="paragraph" w:customStyle="1" w:styleId="D4D478E8F0224575AD5CDEEDC051A4C6">
    <w:name w:val="D4D478E8F0224575AD5CDEEDC051A4C6"/>
    <w:rsid w:val="00246EF7"/>
  </w:style>
  <w:style w:type="paragraph" w:customStyle="1" w:styleId="E2ABA571F8C8455F80F03B6E3F6F7E75">
    <w:name w:val="E2ABA571F8C8455F80F03B6E3F6F7E75"/>
    <w:rsid w:val="00246EF7"/>
  </w:style>
  <w:style w:type="paragraph" w:customStyle="1" w:styleId="FFAFD08DB39143329EE5EF3B9413D89E">
    <w:name w:val="FFAFD08DB39143329EE5EF3B9413D89E"/>
    <w:rsid w:val="00246EF7"/>
  </w:style>
  <w:style w:type="paragraph" w:customStyle="1" w:styleId="C72BB3509C1347618956CE71BC79B6F9">
    <w:name w:val="C72BB3509C1347618956CE71BC79B6F9"/>
    <w:rsid w:val="00246EF7"/>
  </w:style>
  <w:style w:type="paragraph" w:customStyle="1" w:styleId="C1303566C726458B881DE2CEB5EC6345">
    <w:name w:val="C1303566C726458B881DE2CEB5EC6345"/>
    <w:rsid w:val="00246EF7"/>
  </w:style>
  <w:style w:type="paragraph" w:customStyle="1" w:styleId="3878E5098C8A47CC89872C509B9E35BB">
    <w:name w:val="3878E5098C8A47CC89872C509B9E35BB"/>
    <w:rsid w:val="00246EF7"/>
  </w:style>
  <w:style w:type="paragraph" w:customStyle="1" w:styleId="61D3CBBE237C437EA4DDD82814FE147E">
    <w:name w:val="61D3CBBE237C437EA4DDD82814FE147E"/>
    <w:rsid w:val="00246EF7"/>
  </w:style>
  <w:style w:type="paragraph" w:customStyle="1" w:styleId="1084213969334C898AEFDB6D832979D8">
    <w:name w:val="1084213969334C898AEFDB6D832979D8"/>
    <w:rsid w:val="00246EF7"/>
  </w:style>
  <w:style w:type="paragraph" w:customStyle="1" w:styleId="6CCB44BE3D194F0A9C4786DF98D8A617">
    <w:name w:val="6CCB44BE3D194F0A9C4786DF98D8A617"/>
    <w:rsid w:val="00246EF7"/>
  </w:style>
  <w:style w:type="paragraph" w:customStyle="1" w:styleId="14B90EBA552F423EA85D3160C5DE0D7B">
    <w:name w:val="14B90EBA552F423EA85D3160C5DE0D7B"/>
    <w:rsid w:val="00246EF7"/>
  </w:style>
  <w:style w:type="paragraph" w:customStyle="1" w:styleId="7997BE2EE0584F89968F709BA22B2AE9">
    <w:name w:val="7997BE2EE0584F89968F709BA22B2AE9"/>
    <w:rsid w:val="00246EF7"/>
  </w:style>
  <w:style w:type="paragraph" w:customStyle="1" w:styleId="7C0779DC2EA54D1296ABC4721D7C44E2">
    <w:name w:val="7C0779DC2EA54D1296ABC4721D7C44E2"/>
    <w:rsid w:val="00246EF7"/>
  </w:style>
  <w:style w:type="paragraph" w:customStyle="1" w:styleId="9A0BF823073C4F3FB3EBC2BCF4C3F14F">
    <w:name w:val="9A0BF823073C4F3FB3EBC2BCF4C3F14F"/>
    <w:rsid w:val="00246EF7"/>
  </w:style>
  <w:style w:type="paragraph" w:customStyle="1" w:styleId="EC3553B3CC234E9C9D695DF38A7B7F05">
    <w:name w:val="EC3553B3CC234E9C9D695DF38A7B7F05"/>
    <w:rsid w:val="00246EF7"/>
  </w:style>
  <w:style w:type="paragraph" w:customStyle="1" w:styleId="27550F39C800433D9605EA45969925DE">
    <w:name w:val="27550F39C800433D9605EA45969925DE"/>
    <w:rsid w:val="00246EF7"/>
  </w:style>
  <w:style w:type="paragraph" w:customStyle="1" w:styleId="67F14775441143CEA5FEA9EBD7A8E842">
    <w:name w:val="67F14775441143CEA5FEA9EBD7A8E842"/>
    <w:rsid w:val="00246EF7"/>
  </w:style>
  <w:style w:type="paragraph" w:customStyle="1" w:styleId="FFD18274A9BB45C39471A390856E6B50">
    <w:name w:val="FFD18274A9BB45C39471A390856E6B50"/>
    <w:rsid w:val="00246EF7"/>
  </w:style>
  <w:style w:type="paragraph" w:customStyle="1" w:styleId="AA5AE1E34F3F42FCA8B918215199C2C1">
    <w:name w:val="AA5AE1E34F3F42FCA8B918215199C2C1"/>
    <w:rsid w:val="00246EF7"/>
  </w:style>
  <w:style w:type="paragraph" w:customStyle="1" w:styleId="8E284389A29A4FE8A1E0329F1352FF0B">
    <w:name w:val="8E284389A29A4FE8A1E0329F1352FF0B"/>
    <w:rsid w:val="00246EF7"/>
  </w:style>
  <w:style w:type="paragraph" w:customStyle="1" w:styleId="6558095D39AF4C938C59E5B39C59735D">
    <w:name w:val="6558095D39AF4C938C59E5B39C59735D"/>
    <w:rsid w:val="00246EF7"/>
  </w:style>
  <w:style w:type="paragraph" w:customStyle="1" w:styleId="5B32A2D91C50406A851D24F5287A75BC">
    <w:name w:val="5B32A2D91C50406A851D24F5287A75BC"/>
    <w:rsid w:val="00246EF7"/>
  </w:style>
  <w:style w:type="paragraph" w:customStyle="1" w:styleId="4CFA0A7EBFBC4E5BA96150C59AD74E80">
    <w:name w:val="4CFA0A7EBFBC4E5BA96150C59AD74E80"/>
    <w:rsid w:val="00246EF7"/>
  </w:style>
  <w:style w:type="paragraph" w:customStyle="1" w:styleId="D6A453AFD52C451B85C3D29C51676C7A">
    <w:name w:val="D6A453AFD52C451B85C3D29C51676C7A"/>
    <w:rsid w:val="00246EF7"/>
  </w:style>
  <w:style w:type="paragraph" w:customStyle="1" w:styleId="35AE0408AD024EAC86AE3CF526E82D39">
    <w:name w:val="35AE0408AD024EAC86AE3CF526E82D39"/>
    <w:rsid w:val="00246EF7"/>
  </w:style>
  <w:style w:type="paragraph" w:customStyle="1" w:styleId="00BB9693A5064659A9CECBAB43E14C2F">
    <w:name w:val="00BB9693A5064659A9CECBAB43E14C2F"/>
    <w:rsid w:val="00246EF7"/>
  </w:style>
  <w:style w:type="paragraph" w:customStyle="1" w:styleId="CFC0B5B8B99A416AB29D4D0F4D6BA57C">
    <w:name w:val="CFC0B5B8B99A416AB29D4D0F4D6BA57C"/>
    <w:rsid w:val="00246EF7"/>
  </w:style>
  <w:style w:type="paragraph" w:customStyle="1" w:styleId="ED80BB69058046A39EB705857AC75A61">
    <w:name w:val="ED80BB69058046A39EB705857AC75A61"/>
    <w:rsid w:val="00246EF7"/>
  </w:style>
  <w:style w:type="paragraph" w:customStyle="1" w:styleId="29701D1545874F6191804BA37B953498">
    <w:name w:val="29701D1545874F6191804BA37B953498"/>
    <w:rsid w:val="00246EF7"/>
  </w:style>
  <w:style w:type="paragraph" w:customStyle="1" w:styleId="B62936250CCC47428E91871AB9CCD57A">
    <w:name w:val="B62936250CCC47428E91871AB9CCD57A"/>
    <w:rsid w:val="004C0D5D"/>
  </w:style>
  <w:style w:type="paragraph" w:customStyle="1" w:styleId="57EC1356D433429F9B24B33DD8ECF5AD">
    <w:name w:val="57EC1356D433429F9B24B33DD8ECF5AD"/>
    <w:rsid w:val="004C0D5D"/>
  </w:style>
  <w:style w:type="paragraph" w:customStyle="1" w:styleId="0C4A80C83DD944FBAA9F5D62D5777A56">
    <w:name w:val="0C4A80C83DD944FBAA9F5D62D5777A56"/>
    <w:rsid w:val="004C0D5D"/>
  </w:style>
  <w:style w:type="paragraph" w:customStyle="1" w:styleId="C6543C0D08D24DEC896DA9DE9583854C">
    <w:name w:val="C6543C0D08D24DEC896DA9DE9583854C"/>
    <w:rsid w:val="004C0D5D"/>
  </w:style>
  <w:style w:type="paragraph" w:customStyle="1" w:styleId="642AFAD550024C9C9BC9DA7C6C0E75AE">
    <w:name w:val="642AFAD550024C9C9BC9DA7C6C0E75AE"/>
    <w:rsid w:val="004C0D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434E48-240B-4440-AAE0-E0DD2233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2024-05-01T16:56:00Z</dcterms:created>
  <dcterms:modified xsi:type="dcterms:W3CDTF">2024-05-01T17:02:00Z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